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42F" w:rsidRPr="00FE0C50" w:rsidRDefault="0080042F">
      <w:pPr>
        <w:rPr>
          <w:rFonts w:ascii="黑体" w:eastAsia="黑体" w:hAnsi="黑体" w:cs="Times New Roman"/>
          <w:sz w:val="32"/>
          <w:szCs w:val="32"/>
        </w:rPr>
      </w:pPr>
      <w:r w:rsidRPr="00FE0C50">
        <w:rPr>
          <w:rFonts w:ascii="黑体" w:eastAsia="黑体" w:hAnsi="黑体" w:cs="黑体" w:hint="eastAsia"/>
          <w:sz w:val="32"/>
          <w:szCs w:val="32"/>
        </w:rPr>
        <w:t>附</w:t>
      </w:r>
      <w:r w:rsidRPr="00FE0C50">
        <w:rPr>
          <w:rFonts w:ascii="黑体" w:eastAsia="黑体" w:hAnsi="黑体" w:cs="黑体"/>
          <w:sz w:val="32"/>
          <w:szCs w:val="32"/>
        </w:rPr>
        <w:t xml:space="preserve">  </w:t>
      </w:r>
      <w:r w:rsidRPr="00FE0C50">
        <w:rPr>
          <w:rFonts w:ascii="黑体" w:eastAsia="黑体" w:hAnsi="黑体" w:cs="黑体" w:hint="eastAsia"/>
          <w:sz w:val="32"/>
          <w:szCs w:val="32"/>
        </w:rPr>
        <w:t>件</w:t>
      </w:r>
    </w:p>
    <w:p w:rsidR="0080042F" w:rsidRPr="00FE0C50" w:rsidRDefault="0080042F" w:rsidP="00A11CFA">
      <w:pPr>
        <w:spacing w:beforeLines="100" w:afterLines="150"/>
        <w:jc w:val="center"/>
        <w:rPr>
          <w:rFonts w:ascii="方正小标宋简体" w:eastAsia="方正小标宋简体" w:hAnsi="Times New Roman" w:cs="Times New Roman"/>
          <w:sz w:val="38"/>
          <w:szCs w:val="38"/>
        </w:rPr>
      </w:pPr>
      <w:r w:rsidRPr="00FE0C50">
        <w:rPr>
          <w:rFonts w:ascii="方正小标宋简体" w:eastAsia="方正小标宋简体" w:hAnsi="宋体" w:cs="方正小标宋简体" w:hint="eastAsia"/>
          <w:sz w:val="38"/>
          <w:szCs w:val="38"/>
        </w:rPr>
        <w:t>河南省</w:t>
      </w:r>
      <w:r w:rsidRPr="00FE0C50">
        <w:rPr>
          <w:rFonts w:ascii="方正小标宋简体" w:eastAsia="方正小标宋简体" w:hAnsi="Times New Roman" w:cs="方正小标宋简体"/>
          <w:sz w:val="38"/>
          <w:szCs w:val="38"/>
        </w:rPr>
        <w:t>2018</w:t>
      </w:r>
      <w:r w:rsidRPr="00FE0C50">
        <w:rPr>
          <w:rFonts w:ascii="方正小标宋简体" w:eastAsia="方正小标宋简体" w:hAnsi="宋体" w:cs="方正小标宋简体" w:hint="eastAsia"/>
          <w:sz w:val="38"/>
          <w:szCs w:val="38"/>
        </w:rPr>
        <w:t>年第一批工程建设标准定额编制计划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835"/>
        <w:gridCol w:w="3261"/>
        <w:gridCol w:w="1134"/>
        <w:gridCol w:w="1559"/>
      </w:tblGrid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序号</w:t>
            </w:r>
          </w:p>
        </w:tc>
        <w:tc>
          <w:tcPr>
            <w:tcW w:w="2835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项目名称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主要编制单位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主要编制人员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完成时限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河南省装配式建筑评价标准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河南省建筑科学研究院有限公司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栾景阳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6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装配式住宅建筑设计规程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河南省建筑科学研究院有限公司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栾景阳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12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装配式混凝土结构住宅统一模数规定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河南省建筑科学研究院有限公司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栾景阳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12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装配式混凝土建筑施工质量验收规程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河南省建筑科学研究院有限公司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栾景阳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12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vAlign w:val="center"/>
          </w:tcPr>
          <w:p w:rsidR="0080042F" w:rsidRDefault="0080042F" w:rsidP="00E540FA">
            <w:pPr>
              <w:jc w:val="center"/>
              <w:rPr>
                <w:rFonts w:ascii="Times New Roman" w:cs="Times New Roman"/>
              </w:rPr>
            </w:pPr>
            <w:r w:rsidRPr="00666174">
              <w:rPr>
                <w:rFonts w:ascii="Times New Roman" w:cs="宋体" w:hint="eastAsia"/>
              </w:rPr>
              <w:t>钢结构建筑施工质量验收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标准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河南省建筑科学研究院有限公司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栾景阳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12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保温与结构一体化技术规程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（含装配式建筑）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河南省第一建筑工程集团有限责任公司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河南省建筑科学研究院有限公司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胡伦坚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11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  <w:vAlign w:val="center"/>
          </w:tcPr>
          <w:p w:rsidR="0080042F" w:rsidRDefault="0080042F" w:rsidP="00E540FA">
            <w:pPr>
              <w:jc w:val="center"/>
              <w:rPr>
                <w:rFonts w:asci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河南省装配式建筑工程预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算定额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河南省建筑工程标准定额站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刘红生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12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  <w:vAlign w:val="center"/>
          </w:tcPr>
          <w:p w:rsidR="0080042F" w:rsidRDefault="0080042F" w:rsidP="00E540FA">
            <w:pPr>
              <w:jc w:val="center"/>
              <w:rPr>
                <w:rFonts w:asci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河南省城市地下综合管廊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工程预算定额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河南省建筑工程标准定额站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刘红生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12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  <w:vAlign w:val="center"/>
          </w:tcPr>
          <w:p w:rsidR="0080042F" w:rsidRDefault="0080042F" w:rsidP="00E540FA">
            <w:pPr>
              <w:jc w:val="center"/>
              <w:rPr>
                <w:rFonts w:asci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河南省绿色建筑工程预算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定额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河南省建筑工程标准定额站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刘红生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12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  <w:vAlign w:val="center"/>
          </w:tcPr>
          <w:p w:rsidR="0080042F" w:rsidRDefault="0080042F" w:rsidP="00E540FA">
            <w:pPr>
              <w:jc w:val="center"/>
              <w:rPr>
                <w:rFonts w:asci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河南省城市轨道交通工程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预算定额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河南省建筑工程标准定额站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刘红生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2019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6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  <w:vAlign w:val="center"/>
          </w:tcPr>
          <w:p w:rsidR="0080042F" w:rsidRDefault="0080042F" w:rsidP="00E540FA">
            <w:pPr>
              <w:jc w:val="center"/>
              <w:rPr>
                <w:rFonts w:ascii="Times New Roman" w:cs="Times New Roman"/>
              </w:rPr>
            </w:pPr>
            <w:r w:rsidRPr="00666174">
              <w:rPr>
                <w:rFonts w:ascii="Times New Roman" w:cs="宋体" w:hint="eastAsia"/>
              </w:rPr>
              <w:t>新编河南省市政公用设施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养护维修定额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信阳市建设工程标准定额管理站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郑州市市政工程管理处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何丽娜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12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  <w:tr w:rsidR="0080042F" w:rsidRPr="00666174">
        <w:trPr>
          <w:jc w:val="center"/>
        </w:trPr>
        <w:tc>
          <w:tcPr>
            <w:tcW w:w="567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5" w:type="dxa"/>
            <w:vAlign w:val="center"/>
          </w:tcPr>
          <w:p w:rsidR="0080042F" w:rsidRDefault="0080042F" w:rsidP="00E540FA">
            <w:pPr>
              <w:jc w:val="center"/>
              <w:rPr>
                <w:rFonts w:ascii="Times New Roman" w:cs="Times New Roman"/>
              </w:rPr>
            </w:pPr>
            <w:r w:rsidRPr="00666174">
              <w:rPr>
                <w:rFonts w:ascii="Times New Roman" w:cs="宋体" w:hint="eastAsia"/>
              </w:rPr>
              <w:t>建筑垃圾再生骨料应用</w:t>
            </w:r>
          </w:p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定额子目（暂定名）</w:t>
            </w:r>
          </w:p>
        </w:tc>
        <w:tc>
          <w:tcPr>
            <w:tcW w:w="3261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河南省建筑工程标准定额站</w:t>
            </w:r>
          </w:p>
        </w:tc>
        <w:tc>
          <w:tcPr>
            <w:tcW w:w="1134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cs="宋体" w:hint="eastAsia"/>
              </w:rPr>
              <w:t>刘红生</w:t>
            </w:r>
          </w:p>
        </w:tc>
        <w:tc>
          <w:tcPr>
            <w:tcW w:w="1559" w:type="dxa"/>
            <w:vAlign w:val="center"/>
          </w:tcPr>
          <w:p w:rsidR="0080042F" w:rsidRPr="00666174" w:rsidRDefault="0080042F" w:rsidP="00E540FA">
            <w:pPr>
              <w:jc w:val="center"/>
              <w:rPr>
                <w:rFonts w:ascii="Times New Roman" w:hAnsi="Times New Roman" w:cs="Times New Roman"/>
              </w:rPr>
            </w:pPr>
            <w:r w:rsidRPr="00666174">
              <w:rPr>
                <w:rFonts w:ascii="Times New Roman" w:hAnsi="Times New Roman" w:cs="Times New Roman"/>
              </w:rPr>
              <w:t>2018</w:t>
            </w:r>
            <w:r w:rsidRPr="00666174">
              <w:rPr>
                <w:rFonts w:ascii="Times New Roman" w:cs="宋体" w:hint="eastAsia"/>
              </w:rPr>
              <w:t>年</w:t>
            </w:r>
            <w:r w:rsidRPr="00666174">
              <w:rPr>
                <w:rFonts w:ascii="Times New Roman" w:hAnsi="Times New Roman" w:cs="Times New Roman"/>
              </w:rPr>
              <w:t>12</w:t>
            </w:r>
            <w:r w:rsidRPr="00666174">
              <w:rPr>
                <w:rFonts w:ascii="Times New Roman" w:cs="宋体" w:hint="eastAsia"/>
              </w:rPr>
              <w:t>月底前完成送审稿</w:t>
            </w:r>
          </w:p>
        </w:tc>
      </w:tr>
    </w:tbl>
    <w:p w:rsidR="0080042F" w:rsidRDefault="0080042F" w:rsidP="00C400F6">
      <w:pPr>
        <w:rPr>
          <w:rFonts w:ascii="Times New Roman" w:hAnsi="Times New Roman" w:cs="Times New Roman"/>
        </w:rPr>
      </w:pPr>
    </w:p>
    <w:p w:rsidR="0080042F" w:rsidRDefault="0080042F" w:rsidP="00C400F6">
      <w:pPr>
        <w:rPr>
          <w:rFonts w:ascii="Times New Roman" w:hAnsi="Times New Roman" w:cs="Times New Roman"/>
        </w:rPr>
      </w:pPr>
    </w:p>
    <w:p w:rsidR="0080042F" w:rsidRDefault="0080042F" w:rsidP="00C400F6">
      <w:pPr>
        <w:rPr>
          <w:rFonts w:ascii="Times New Roman" w:hAnsi="Times New Roman" w:cs="Times New Roman"/>
        </w:rPr>
      </w:pPr>
    </w:p>
    <w:p w:rsidR="0080042F" w:rsidRDefault="0080042F" w:rsidP="00C400F6">
      <w:pPr>
        <w:rPr>
          <w:rFonts w:ascii="Times New Roman" w:hAnsi="Times New Roman" w:cs="Times New Roman"/>
        </w:rPr>
      </w:pPr>
    </w:p>
    <w:p w:rsidR="0080042F" w:rsidRDefault="0080042F" w:rsidP="00C400F6">
      <w:pPr>
        <w:rPr>
          <w:rFonts w:ascii="Times New Roman" w:hAnsi="Times New Roman" w:cs="Times New Roman"/>
        </w:rPr>
      </w:pPr>
    </w:p>
    <w:p w:rsidR="0080042F" w:rsidRDefault="0080042F" w:rsidP="00C400F6">
      <w:pPr>
        <w:rPr>
          <w:rFonts w:ascii="Times New Roman" w:hAnsi="Times New Roman" w:cs="Times New Roman"/>
        </w:rPr>
      </w:pPr>
    </w:p>
    <w:p w:rsidR="0080042F" w:rsidRDefault="0080042F" w:rsidP="00C400F6">
      <w:pPr>
        <w:rPr>
          <w:rFonts w:ascii="Times New Roman" w:hAnsi="Times New Roman" w:cs="Times New Roman"/>
        </w:rPr>
      </w:pPr>
    </w:p>
    <w:p w:rsidR="0080042F" w:rsidRDefault="0080042F" w:rsidP="00C400F6">
      <w:pPr>
        <w:rPr>
          <w:rFonts w:ascii="Times New Roman" w:hAnsi="Times New Roman" w:cs="Times New Roman"/>
        </w:rPr>
      </w:pPr>
    </w:p>
    <w:p w:rsidR="0080042F" w:rsidRDefault="0080042F" w:rsidP="00C400F6">
      <w:pPr>
        <w:rPr>
          <w:rFonts w:ascii="Times New Roman" w:hAnsi="Times New Roman" w:cs="Times New Roman"/>
        </w:rPr>
      </w:pPr>
    </w:p>
    <w:p w:rsidR="0080042F" w:rsidRDefault="0080042F" w:rsidP="00C400F6">
      <w:pPr>
        <w:rPr>
          <w:rFonts w:ascii="Times New Roman" w:hAnsi="Times New Roman" w:cs="Times New Roman"/>
        </w:rPr>
      </w:pPr>
    </w:p>
    <w:sectPr w:rsidR="0080042F" w:rsidSect="0014176B">
      <w:pgSz w:w="11906" w:h="16838" w:code="9"/>
      <w:pgMar w:top="2098" w:right="1588" w:bottom="2098" w:left="1588" w:header="851" w:footer="1701" w:gutter="0"/>
      <w:cols w:space="425"/>
      <w:docGrid w:type="linesAndChars" w:linePitch="287" w:charSpace="-237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42F" w:rsidRDefault="0080042F" w:rsidP="00DD4F3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0042F" w:rsidRDefault="0080042F" w:rsidP="00DD4F3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创艺简行楷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42F" w:rsidRDefault="0080042F" w:rsidP="00DD4F3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0042F" w:rsidRDefault="0080042F" w:rsidP="00DD4F3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99"/>
  <w:drawingGridVerticalSpacing w:val="287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4E4A"/>
    <w:rsid w:val="00001B25"/>
    <w:rsid w:val="000144C5"/>
    <w:rsid w:val="000266A4"/>
    <w:rsid w:val="00036F31"/>
    <w:rsid w:val="000D1DA4"/>
    <w:rsid w:val="000D4E4A"/>
    <w:rsid w:val="000E2265"/>
    <w:rsid w:val="0014176B"/>
    <w:rsid w:val="00143127"/>
    <w:rsid w:val="001473E0"/>
    <w:rsid w:val="0015079C"/>
    <w:rsid w:val="00204CD6"/>
    <w:rsid w:val="00232BA1"/>
    <w:rsid w:val="00270789"/>
    <w:rsid w:val="002D5909"/>
    <w:rsid w:val="0033599A"/>
    <w:rsid w:val="00376A55"/>
    <w:rsid w:val="00381DA8"/>
    <w:rsid w:val="00390863"/>
    <w:rsid w:val="00391667"/>
    <w:rsid w:val="003B100B"/>
    <w:rsid w:val="00467F11"/>
    <w:rsid w:val="00493E4C"/>
    <w:rsid w:val="004A03B5"/>
    <w:rsid w:val="00514B08"/>
    <w:rsid w:val="005577DA"/>
    <w:rsid w:val="00571D9D"/>
    <w:rsid w:val="00666174"/>
    <w:rsid w:val="00711DF5"/>
    <w:rsid w:val="00783252"/>
    <w:rsid w:val="007D4F56"/>
    <w:rsid w:val="007E08A9"/>
    <w:rsid w:val="0080042F"/>
    <w:rsid w:val="00850E89"/>
    <w:rsid w:val="00864D0D"/>
    <w:rsid w:val="00865F11"/>
    <w:rsid w:val="008B0D16"/>
    <w:rsid w:val="008C0935"/>
    <w:rsid w:val="008F396B"/>
    <w:rsid w:val="00900C8A"/>
    <w:rsid w:val="00907D35"/>
    <w:rsid w:val="00910F1C"/>
    <w:rsid w:val="00A11CFA"/>
    <w:rsid w:val="00AB0EF1"/>
    <w:rsid w:val="00AB7F71"/>
    <w:rsid w:val="00AF5427"/>
    <w:rsid w:val="00B76786"/>
    <w:rsid w:val="00B95625"/>
    <w:rsid w:val="00C308F1"/>
    <w:rsid w:val="00C400F6"/>
    <w:rsid w:val="00C51435"/>
    <w:rsid w:val="00D01D7A"/>
    <w:rsid w:val="00D81999"/>
    <w:rsid w:val="00D83A23"/>
    <w:rsid w:val="00DD4F30"/>
    <w:rsid w:val="00DE7350"/>
    <w:rsid w:val="00DF3580"/>
    <w:rsid w:val="00E27B80"/>
    <w:rsid w:val="00E540FA"/>
    <w:rsid w:val="00E819AA"/>
    <w:rsid w:val="00E84B08"/>
    <w:rsid w:val="00F1497E"/>
    <w:rsid w:val="00F51F34"/>
    <w:rsid w:val="00FE0C50"/>
    <w:rsid w:val="11E1099B"/>
    <w:rsid w:val="32853D28"/>
    <w:rsid w:val="3DD21931"/>
    <w:rsid w:val="4E7D1F54"/>
    <w:rsid w:val="5B3D4B97"/>
    <w:rsid w:val="7051470B"/>
    <w:rsid w:val="74B13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3B5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A0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A03B5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4A0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A03B5"/>
    <w:rPr>
      <w:sz w:val="18"/>
      <w:szCs w:val="18"/>
    </w:rPr>
  </w:style>
  <w:style w:type="paragraph" w:styleId="NormalWeb">
    <w:name w:val="Normal (Web)"/>
    <w:basedOn w:val="Normal"/>
    <w:uiPriority w:val="99"/>
    <w:rsid w:val="004A0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4A03B5"/>
    <w:rPr>
      <w:b/>
      <w:bCs/>
    </w:rPr>
  </w:style>
  <w:style w:type="table" w:styleId="TableGrid">
    <w:name w:val="Table Grid"/>
    <w:basedOn w:val="TableNormal"/>
    <w:uiPriority w:val="99"/>
    <w:rsid w:val="004A03B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DefaultParagraphFont"/>
    <w:uiPriority w:val="99"/>
    <w:rsid w:val="004A03B5"/>
    <w:rPr>
      <w:rFonts w:ascii="宋体" w:eastAsia="宋体" w:hAnsi="宋体" w:cs="宋体"/>
      <w:color w:val="auto"/>
      <w:sz w:val="18"/>
      <w:szCs w:val="18"/>
      <w:u w:val="none"/>
    </w:rPr>
  </w:style>
  <w:style w:type="character" w:customStyle="1" w:styleId="font11">
    <w:name w:val="font11"/>
    <w:basedOn w:val="DefaultParagraphFont"/>
    <w:uiPriority w:val="99"/>
    <w:rsid w:val="004A03B5"/>
    <w:rPr>
      <w:rFonts w:ascii="宋体" w:eastAsia="宋体" w:hAnsi="宋体" w:cs="宋体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111</Words>
  <Characters>635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豫建设标〔2018〕17号</dc:title>
  <dc:subject/>
  <dc:creator>DELL</dc:creator>
  <cp:keywords/>
  <dc:description/>
  <cp:lastModifiedBy>jiajia</cp:lastModifiedBy>
  <cp:revision>2</cp:revision>
  <cp:lastPrinted>2018-03-28T02:56:00Z</cp:lastPrinted>
  <dcterms:created xsi:type="dcterms:W3CDTF">2018-03-28T10:43:00Z</dcterms:created>
  <dcterms:modified xsi:type="dcterms:W3CDTF">2018-03-28T10:43:00Z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